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524" w:rsidRDefault="008F5524">
      <w:pPr>
        <w:rPr>
          <w:b/>
          <w:sz w:val="32"/>
        </w:rPr>
      </w:pPr>
      <w:r>
        <w:rPr>
          <w:b/>
          <w:sz w:val="32"/>
        </w:rPr>
        <w:t>Das internationale Morse-Alphabet</w:t>
      </w:r>
    </w:p>
    <w:p w:rsidR="008F5524" w:rsidRDefault="008F5524">
      <w:r>
        <w:t>Erfinder: Samuel Morse (27.April 1791 - 2.April 1872)</w:t>
      </w:r>
    </w:p>
    <w:p w:rsidR="008F5524" w:rsidRDefault="008F5524"/>
    <w:p w:rsidR="008F5524" w:rsidRDefault="008F5524">
      <w:r>
        <w:rPr>
          <w:noProof/>
          <w:lang w:eastAsia="de-D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23.6pt;margin-top:275.1pt;width:88.1pt;height:21.15pt;z-index:251660288">
            <v:textbox>
              <w:txbxContent>
                <w:p w:rsidR="008F5524" w:rsidRDefault="008F5524">
                  <w:r>
                    <w:t>Strich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27" type="#_x0000_t202" style="position:absolute;margin-left:231.3pt;margin-top:275.1pt;width:67.75pt;height:21.15pt;z-index:251659264">
            <v:textbox style="mso-next-textbox:#_x0000_s1027">
              <w:txbxContent>
                <w:p w:rsidR="008F5524" w:rsidRDefault="008F5524">
                  <w:r>
                    <w:t>Punkt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28" type="#_x0000_t202" style="position:absolute;margin-left:388.85pt;margin-top:81.95pt;width:70.3pt;height:22.05pt;z-index:251657216">
            <v:textbox style="mso-next-textbox:#_x0000_s1028">
              <w:txbxContent>
                <w:p w:rsidR="008F5524" w:rsidRDefault="008F5524">
                  <w:r>
                    <w:t>Zahlen: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299.05pt;margin-top:87.05pt;width:24.6pt;height:28.8pt;flip:y;z-index:251656192" o:connectortype="straight">
            <v:stroke endarrow="block"/>
          </v:shape>
        </w:pict>
      </w:r>
      <w:r>
        <w:rPr>
          <w:noProof/>
          <w:lang w:eastAsia="de-D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Bild 2" o:spid="_x0000_s1030" type="#_x0000_t75" style="position:absolute;margin-left:383.75pt;margin-top:109.2pt;width:119.45pt;height:111.8pt;z-index:251653120;visibility:visible">
            <v:imagedata r:id="rId4" o:title=""/>
          </v:shape>
        </w:pict>
      </w:r>
      <w:r>
        <w:rPr>
          <w:noProof/>
          <w:lang w:eastAsia="de-DE"/>
        </w:rPr>
        <w:pict>
          <v:shape id="Bild 9" o:spid="_x0000_i1025" type="#_x0000_t75" style="width:467.25pt;height:303pt;visibility:visible">
            <v:imagedata r:id="rId5" o:title=""/>
          </v:shape>
        </w:pict>
      </w:r>
    </w:p>
    <w:p w:rsidR="008F5524" w:rsidRDefault="008F5524">
      <w:pPr>
        <w:rPr>
          <w:sz w:val="28"/>
          <w:szCs w:val="28"/>
        </w:rPr>
      </w:pPr>
    </w:p>
    <w:p w:rsidR="008F5524" w:rsidRDefault="008F5524">
      <w:pPr>
        <w:rPr>
          <w:color w:val="C0C0C0"/>
        </w:rPr>
      </w:pPr>
      <w:r>
        <w:rPr>
          <w:color w:val="C0C0C0"/>
        </w:rPr>
        <w:t>_____________________________________________________________________________________________</w:t>
      </w:r>
    </w:p>
    <w:p w:rsidR="008F5524" w:rsidRDefault="008F5524">
      <w:pPr>
        <w:rPr>
          <w:color w:val="C0C0C0"/>
        </w:rPr>
      </w:pPr>
    </w:p>
    <w:p w:rsidR="008F5524" w:rsidRDefault="008F5524"/>
    <w:p w:rsidR="008F5524" w:rsidRDefault="008F5524">
      <w:pPr>
        <w:rPr>
          <w:b/>
          <w:sz w:val="32"/>
        </w:rPr>
      </w:pPr>
      <w:r>
        <w:rPr>
          <w:b/>
          <w:sz w:val="32"/>
        </w:rPr>
        <w:t>Das internationale Morse-Alphabet</w:t>
      </w:r>
    </w:p>
    <w:p w:rsidR="008F5524" w:rsidRDefault="008F5524">
      <w:r>
        <w:t>Erfinder: Samuel Morse (27.April 1791 - 2.April 1872)</w:t>
      </w:r>
    </w:p>
    <w:p w:rsidR="008F5524" w:rsidRDefault="008F5524"/>
    <w:p w:rsidR="008F5524" w:rsidRDefault="008F5524">
      <w:r>
        <w:rPr>
          <w:noProof/>
          <w:lang w:eastAsia="de-DE"/>
        </w:rPr>
        <w:pict>
          <v:shape id="_x0000_s1031" type="#_x0000_t202" style="position:absolute;margin-left:412.6pt;margin-top:284.45pt;width:88.1pt;height:21.15pt;z-index:251662336">
            <v:textbox>
              <w:txbxContent>
                <w:p w:rsidR="008F5524" w:rsidRDefault="008F5524">
                  <w:r>
                    <w:t>Strich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32" type="#_x0000_t202" style="position:absolute;margin-left:231.3pt;margin-top:284.45pt;width:67.75pt;height:21.15pt;z-index:251661312">
            <v:textbox>
              <w:txbxContent>
                <w:p w:rsidR="008F5524" w:rsidRDefault="008F5524">
                  <w:r>
                    <w:t>Punkt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Bild 2" o:spid="_x0000_i1026" type="#_x0000_t75" style="width:467.25pt;height:303pt;visibility:visible">
            <v:imagedata r:id="rId6" o:title=""/>
          </v:shape>
        </w:pict>
      </w:r>
      <w:r>
        <w:rPr>
          <w:noProof/>
          <w:lang w:eastAsia="de-DE"/>
        </w:rPr>
        <w:pict>
          <v:shape id="_x0000_s1033" type="#_x0000_t202" style="position:absolute;margin-left:388.85pt;margin-top:84.15pt;width:70.3pt;height:22.05pt;z-index:251658240;mso-position-horizontal-relative:text;mso-position-vertical-relative:text">
            <v:textbox>
              <w:txbxContent>
                <w:p w:rsidR="008F5524" w:rsidRDefault="008F5524">
                  <w:r>
                    <w:t>Zahlen: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34" type="#_x0000_t32" style="position:absolute;margin-left:299.05pt;margin-top:90.95pt;width:24.6pt;height:28.8pt;flip:y;z-index:251655168;mso-position-horizontal-relative:text;mso-position-vertical-relative:text" o:connectortype="straight">
            <v:stroke endarrow="block"/>
          </v:shape>
        </w:pict>
      </w:r>
      <w:r>
        <w:rPr>
          <w:noProof/>
          <w:lang w:eastAsia="de-DE"/>
        </w:rPr>
        <w:pict>
          <v:shape id="_x0000_s1035" type="#_x0000_t75" style="position:absolute;margin-left:383.75pt;margin-top:109.2pt;width:119.45pt;height:111.8pt;z-index:251654144;visibility:visible;mso-position-horizontal-relative:text;mso-position-vertical-relative:text">
            <v:imagedata r:id="rId4" o:title=""/>
          </v:shape>
        </w:pict>
      </w:r>
    </w:p>
    <w:p w:rsidR="008F5524" w:rsidRDefault="008F5524"/>
    <w:sectPr w:rsidR="008F5524" w:rsidSect="00F455AC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5524"/>
    <w:rsid w:val="008F5524"/>
    <w:rsid w:val="00F455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39</Words>
  <Characters>251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Das internationale Morse-Alphabet</dc:title>
  <dc:subject/>
  <dc:creator>Reinhard</dc:creator>
  <cp:keywords/>
  <dc:description/>
  <cp:lastModifiedBy>MH</cp:lastModifiedBy>
  <cp:revision>4</cp:revision>
  <cp:lastPrinted>2016-04-21T07:55:00Z</cp:lastPrinted>
  <dcterms:created xsi:type="dcterms:W3CDTF">2016-04-25T16:20:00Z</dcterms:created>
  <dcterms:modified xsi:type="dcterms:W3CDTF">2016-04-26T08:34:00Z</dcterms:modified>
</cp:coreProperties>
</file>